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8C86A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A1E7B" wp14:editId="78F8566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D4E5C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28440061" w14:textId="1DD37C8A" w:rsidR="00636581" w:rsidRPr="00AE24A2" w:rsidRDefault="00AE24A2" w:rsidP="00AE24A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PC-L5 Personal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ounselling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AE24A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A1E7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5DCD4E5C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28440061" w14:textId="1DD37C8A" w:rsidR="00636581" w:rsidRPr="00AE24A2" w:rsidRDefault="00AE24A2" w:rsidP="00AE24A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PC-L5 Personal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ounselling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AE24A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CD74FB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0D9F5F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5A7BF5B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112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112"/>
      </w:tblGrid>
      <w:tr w:rsidR="00AE24A2" w:rsidRPr="00AE24A2" w14:paraId="48727FA1" w14:textId="77777777" w:rsidTr="00F66ACF">
        <w:trPr>
          <w:cantSplit/>
        </w:trPr>
        <w:tc>
          <w:tcPr>
            <w:tcW w:w="10112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60928E4" w14:textId="77777777" w:rsidR="00AE24A2" w:rsidRPr="00AE24A2" w:rsidRDefault="00AE24A2" w:rsidP="00E14FA2">
            <w:pPr>
              <w:spacing w:before="120" w:after="120"/>
              <w:ind w:right="14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AE24A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>Counsellor/therapist details:</w:t>
            </w:r>
          </w:p>
        </w:tc>
      </w:tr>
      <w:tr w:rsidR="00AE24A2" w:rsidRPr="00AE24A2" w14:paraId="4EB4B3A2" w14:textId="77777777" w:rsidTr="00F66ACF">
        <w:trPr>
          <w:cantSplit/>
          <w:trHeight w:val="973"/>
        </w:trPr>
        <w:tc>
          <w:tcPr>
            <w:tcW w:w="10112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6B97244B" w14:textId="77777777" w:rsidR="00AE24A2" w:rsidRPr="00AE24A2" w:rsidRDefault="00AE24A2" w:rsidP="00E14FA2">
            <w:pPr>
              <w:spacing w:before="240"/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  <w:r w:rsidRPr="00AE24A2"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  <w:t>Name:</w:t>
            </w:r>
          </w:p>
          <w:p w14:paraId="2058452A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</w:p>
          <w:p w14:paraId="75620FBB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  <w:lang w:val="en-US"/>
              </w:rPr>
            </w:pPr>
          </w:p>
          <w:p w14:paraId="4E0270F8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AE24A2" w:rsidRPr="00AE24A2" w14:paraId="35E1D57F" w14:textId="77777777" w:rsidTr="00F66ACF">
        <w:trPr>
          <w:cantSplit/>
          <w:trHeight w:val="1031"/>
        </w:trPr>
        <w:tc>
          <w:tcPr>
            <w:tcW w:w="10112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55C2A04" w14:textId="77777777" w:rsidR="00AE24A2" w:rsidRPr="00AE24A2" w:rsidRDefault="00AE24A2" w:rsidP="00F60010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AE24A2">
              <w:rPr>
                <w:rFonts w:asciiTheme="minorHAnsi" w:hAnsiTheme="minorHAnsi" w:cstheme="minorHAnsi"/>
                <w:color w:val="3B3838" w:themeColor="background2" w:themeShade="40"/>
              </w:rPr>
              <w:t>Address:</w:t>
            </w:r>
          </w:p>
          <w:p w14:paraId="3BC49EF7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1133676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91D0057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A301A4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82D56F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42C989" w14:textId="77777777" w:rsidR="00AE24A2" w:rsidRP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FE68E98" w14:textId="77777777" w:rsidR="00AE24A2" w:rsidRDefault="00AE24A2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3A47D0" w14:textId="52DB3E01" w:rsidR="00F60010" w:rsidRPr="00AE24A2" w:rsidRDefault="00F60010" w:rsidP="00AE24A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3C8485F" w14:textId="77777777" w:rsidR="00AE24A2" w:rsidRPr="00AE24A2" w:rsidRDefault="00AE24A2" w:rsidP="00AE24A2">
      <w:pPr>
        <w:rPr>
          <w:rFonts w:asciiTheme="minorHAnsi" w:hAnsiTheme="minorHAnsi" w:cstheme="minorHAnsi"/>
          <w:color w:val="3B3838" w:themeColor="background2" w:themeShade="40"/>
        </w:rPr>
      </w:pPr>
    </w:p>
    <w:p w14:paraId="258D392F" w14:textId="77777777" w:rsidR="00AE24A2" w:rsidRPr="00AE24A2" w:rsidRDefault="00AE24A2" w:rsidP="00AE24A2">
      <w:pPr>
        <w:rPr>
          <w:rFonts w:asciiTheme="minorHAnsi" w:hAnsiTheme="minorHAnsi" w:cstheme="minorHAnsi"/>
          <w:color w:val="3B3838" w:themeColor="background2" w:themeShade="40"/>
        </w:rPr>
      </w:pPr>
    </w:p>
    <w:p w14:paraId="35D77D4B" w14:textId="550D5488" w:rsidR="00AE24A2" w:rsidRPr="00AE24A2" w:rsidRDefault="00AE24A2" w:rsidP="001555ED">
      <w:pPr>
        <w:spacing w:before="24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AE24A2">
        <w:rPr>
          <w:rFonts w:asciiTheme="minorHAnsi" w:hAnsiTheme="minorHAnsi" w:cstheme="minorHAnsi"/>
          <w:color w:val="3B3838" w:themeColor="background2" w:themeShade="40"/>
        </w:rPr>
        <w:t xml:space="preserve">I certify that (trainee) 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………………………………………………………………………………………………………………</w:t>
      </w:r>
      <w:proofErr w:type="gramStart"/>
      <w:r w:rsidR="001555ED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</w:p>
    <w:p w14:paraId="26EE6916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</w:p>
    <w:p w14:paraId="2342255F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  <w:r w:rsidRPr="00AE24A2">
        <w:rPr>
          <w:rFonts w:asciiTheme="minorHAnsi" w:hAnsiTheme="minorHAnsi" w:cstheme="minorHAnsi"/>
          <w:bCs/>
          <w:color w:val="3B3838" w:themeColor="background2" w:themeShade="40"/>
        </w:rPr>
        <w:t xml:space="preserve">has engaged in………………………………. hours of personal counselling during the course between the </w:t>
      </w:r>
    </w:p>
    <w:p w14:paraId="3BA05FB7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</w:p>
    <w:p w14:paraId="1284BDC9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  <w:r w:rsidRPr="00AE24A2">
        <w:rPr>
          <w:rFonts w:asciiTheme="minorHAnsi" w:hAnsiTheme="minorHAnsi" w:cstheme="minorHAnsi"/>
          <w:bCs/>
          <w:color w:val="3B3838" w:themeColor="background2" w:themeShade="40"/>
        </w:rPr>
        <w:t>following dates…………………………and……………………………</w:t>
      </w:r>
      <w:proofErr w:type="gramStart"/>
      <w:r w:rsidRPr="00AE24A2">
        <w:rPr>
          <w:rFonts w:asciiTheme="minorHAnsi" w:hAnsiTheme="minorHAnsi" w:cstheme="minorHAnsi"/>
          <w:bCs/>
          <w:color w:val="3B3838" w:themeColor="background2" w:themeShade="40"/>
        </w:rPr>
        <w:t>…..</w:t>
      </w:r>
      <w:proofErr w:type="gramEnd"/>
    </w:p>
    <w:p w14:paraId="09717461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08A7518" w14:textId="77777777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</w:p>
    <w:p w14:paraId="3ABAFAFA" w14:textId="6D297EC9" w:rsidR="00AE24A2" w:rsidRPr="00AE24A2" w:rsidRDefault="00AE24A2" w:rsidP="005B3B87">
      <w:pPr>
        <w:spacing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AE24A2">
        <w:rPr>
          <w:rFonts w:asciiTheme="minorHAnsi" w:hAnsiTheme="minorHAnsi" w:cstheme="minorHAnsi"/>
          <w:color w:val="3B3838" w:themeColor="background2" w:themeShade="40"/>
        </w:rPr>
        <w:t xml:space="preserve">Signed: </w:t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="001555ED">
        <w:rPr>
          <w:rFonts w:asciiTheme="minorHAnsi" w:hAnsiTheme="minorHAnsi" w:cstheme="minorHAnsi"/>
          <w:color w:val="3B3838" w:themeColor="background2" w:themeShade="40"/>
        </w:rPr>
        <w:t>…………………………………….</w:t>
      </w:r>
      <w:r w:rsidRPr="00AE24A2">
        <w:rPr>
          <w:rFonts w:asciiTheme="minorHAnsi" w:hAnsiTheme="minorHAnsi" w:cstheme="minorHAnsi"/>
          <w:color w:val="3B3838" w:themeColor="background2" w:themeShade="40"/>
        </w:rPr>
        <w:tab/>
      </w:r>
    </w:p>
    <w:p w14:paraId="323B19D2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205A4E54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437BB978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7C86F8F9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10A5421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644A5093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12020866" w14:textId="77777777" w:rsidR="00AE24A2" w:rsidRPr="00AE24A2" w:rsidRDefault="00AE24A2" w:rsidP="00AE24A2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5F64B03E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2F7CA" w14:textId="77777777" w:rsidR="00795832" w:rsidRDefault="00795832">
      <w:r>
        <w:separator/>
      </w:r>
    </w:p>
    <w:p w14:paraId="4D48E9CE" w14:textId="77777777" w:rsidR="00795832" w:rsidRDefault="00795832"/>
    <w:p w14:paraId="013E738F" w14:textId="77777777" w:rsidR="00795832" w:rsidRDefault="00795832"/>
  </w:endnote>
  <w:endnote w:type="continuationSeparator" w:id="0">
    <w:p w14:paraId="68589AC7" w14:textId="77777777" w:rsidR="00795832" w:rsidRDefault="00795832">
      <w:r>
        <w:continuationSeparator/>
      </w:r>
    </w:p>
    <w:p w14:paraId="2A36BEA7" w14:textId="77777777" w:rsidR="00795832" w:rsidRDefault="00795832"/>
    <w:p w14:paraId="113CD7E6" w14:textId="77777777" w:rsidR="00795832" w:rsidRDefault="00795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0CCF989D-B3AD-4C71-B041-019D7D961717}"/>
    <w:embedBold r:id="rId2" w:fontKey="{5D23B764-A84B-4605-AC88-C29C90F457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B5E6E6-E812-48EF-97F3-7CCF2E82DE2F}"/>
    <w:embedBold r:id="rId4" w:fontKey="{7F52114E-DE3E-4571-BD74-AE953B27BFC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582A4E4B-E976-41AC-970A-84CD2B0EB3D7}"/>
    <w:embedBold r:id="rId6" w:fontKey="{B10DBD85-32BD-44A6-9D8A-5E151E051EFB}"/>
    <w:embedBoldItalic r:id="rId7" w:fontKey="{20106A9F-1EBE-4CC5-B216-11B1229F9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A41B9D41-7BB0-46C7-A780-AD153E8B74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9EE180C-7FCA-4FB0-B638-DB2DAE4F93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793E903-7808-4F1D-BDB7-B60B1F22392D}"/>
    <w:embedBold r:id="rId11" w:fontKey="{69E83C10-5DE3-4E2D-BC29-10873A38D4F9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FFD1CD1E-A51F-44F3-9711-63A35CF35F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3DD54B48-0B90-44A1-8A5F-DD153699B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44D8A1D1" w14:textId="77777777" w:rsidTr="00E6148A">
      <w:tc>
        <w:tcPr>
          <w:tcW w:w="720" w:type="dxa"/>
          <w:shd w:val="clear" w:color="auto" w:fill="auto"/>
          <w:vAlign w:val="center"/>
        </w:tcPr>
        <w:p w14:paraId="36DF8D31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9386DCA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5C4BB0C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272EB017" w14:textId="41273BF1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2C1E912" wp14:editId="141752B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52618E7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C7719" w14:textId="77777777" w:rsidR="00795832" w:rsidRDefault="00795832" w:rsidP="009052EC">
      <w:pPr>
        <w:pBdr>
          <w:bottom w:val="single" w:sz="6" w:space="1" w:color="auto"/>
        </w:pBdr>
      </w:pPr>
    </w:p>
    <w:p w14:paraId="1641BF52" w14:textId="77777777" w:rsidR="00795832" w:rsidRPr="009052EC" w:rsidRDefault="00795832" w:rsidP="009052EC"/>
  </w:footnote>
  <w:footnote w:type="continuationSeparator" w:id="0">
    <w:p w14:paraId="2C696D3D" w14:textId="77777777" w:rsidR="00795832" w:rsidRDefault="00795832">
      <w:r>
        <w:continuationSeparator/>
      </w:r>
    </w:p>
    <w:p w14:paraId="63909799" w14:textId="77777777" w:rsidR="00795832" w:rsidRDefault="00795832"/>
    <w:p w14:paraId="3D14ABA3" w14:textId="77777777" w:rsidR="00795832" w:rsidRDefault="00795832"/>
  </w:footnote>
  <w:footnote w:type="continuationNotice" w:id="1">
    <w:p w14:paraId="4D5AB039" w14:textId="77777777" w:rsidR="00795832" w:rsidRDefault="00795832"/>
    <w:p w14:paraId="2B2750A7" w14:textId="77777777" w:rsidR="00795832" w:rsidRDefault="00795832"/>
    <w:p w14:paraId="1E4DD742" w14:textId="77777777" w:rsidR="00795832" w:rsidRDefault="00795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2AF72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A2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55ED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3B87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56029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832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24A2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4FA2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0010"/>
    <w:rsid w:val="00F622E0"/>
    <w:rsid w:val="00F64489"/>
    <w:rsid w:val="00F66ACF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ACAF73"/>
  <w15:chartTrackingRefBased/>
  <w15:docId w15:val="{64DDF89F-5105-497B-85ED-0732087A0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AE24A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E24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E24A2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3132B6-CD9D-4A3F-8A6A-1245E31F2B14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8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PC-L5 Personal Counselling Record</dc:title>
  <dc:subject/>
  <dc:creator>Windows User</dc:creator>
  <cp:keywords/>
  <dc:description/>
  <cp:lastModifiedBy>Rachael Hann</cp:lastModifiedBy>
  <cp:revision>7</cp:revision>
  <cp:lastPrinted>2006-06-27T08:53:00Z</cp:lastPrinted>
  <dcterms:created xsi:type="dcterms:W3CDTF">2020-07-10T09:49:00Z</dcterms:created>
  <dcterms:modified xsi:type="dcterms:W3CDTF">2020-07-10T09:58:00Z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